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"/>
        <w:gridCol w:w="845"/>
        <w:gridCol w:w="437"/>
        <w:gridCol w:w="552"/>
        <w:gridCol w:w="109"/>
        <w:gridCol w:w="1915"/>
        <w:gridCol w:w="552"/>
        <w:gridCol w:w="1565"/>
        <w:gridCol w:w="2947"/>
      </w:tblGrid>
      <w:tr w:rsidR="00C9238F" w:rsidRPr="00C9238F" w:rsidTr="00576892">
        <w:sdt>
          <w:sdtPr>
            <w:id w:val="1621259925"/>
            <w:placeholder>
              <w:docPart w:val="5E87628FE8944767BE91A6EF86A4BE56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1470592894"/>
            <w:placeholder>
              <w:docPart w:val="3EC626BB9C45468586977C514E2BBF36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572943512"/>
            <w:placeholder>
              <w:docPart w:val="04D9FCD4CC4A46DC8A1373606520F8E8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521243642"/>
            <w:placeholder>
              <w:docPart w:val="4AE7FA8A623B4C7190E9797A600DA9A2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576892" w:rsidRPr="00C9238F" w:rsidTr="00576892">
        <w:sdt>
          <w:sdtPr>
            <w:id w:val="83577009"/>
            <w:placeholder>
              <w:docPart w:val="16D2F12BC0264B7A9CE49B2936D785BD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4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5145C7317B674B438E0912540DEBE40F"/>
            </w:placeholder>
            <w:temporary/>
            <w:showingPlcHdr/>
          </w:sdtPr>
          <w:sdtEndPr/>
          <w:sdtContent>
            <w:tc>
              <w:tcPr>
                <w:tcW w:w="817" w:type="pct"/>
                <w:vAlign w:val="bottom"/>
              </w:tcPr>
              <w:p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:rsidR="00576892" w:rsidRPr="00C9238F" w:rsidRDefault="00576892" w:rsidP="00576892">
            <w:pPr>
              <w:spacing w:before="240"/>
            </w:pPr>
          </w:p>
        </w:tc>
      </w:tr>
      <w:tr w:rsidR="00C9238F" w:rsidRPr="00C9238F" w:rsidTr="00576892">
        <w:sdt>
          <w:sdtPr>
            <w:id w:val="-965116832"/>
            <w:placeholder>
              <w:docPart w:val="499DA877C6E446AFACC31CA113C4C418"/>
            </w:placeholder>
            <w:temporary/>
            <w:showingPlcHdr/>
          </w:sdtPr>
          <w:sdtEndPr/>
          <w:sdtContent>
            <w:tc>
              <w:tcPr>
                <w:tcW w:w="1011" w:type="pct"/>
                <w:gridSpan w:val="3"/>
                <w:vAlign w:val="bottom"/>
              </w:tcPr>
              <w:p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576892">
            <w:pPr>
              <w:spacing w:before="240"/>
            </w:pPr>
          </w:p>
        </w:tc>
      </w:tr>
      <w:tr w:rsidR="00C9238F" w:rsidRPr="00C9238F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tc>
          <w:tcPr>
            <w:tcW w:w="2356" w:type="pct"/>
            <w:gridSpan w:val="6"/>
            <w:vAlign w:val="bottom"/>
          </w:tcPr>
          <w:p w:rsidR="00C9238F" w:rsidRDefault="007728D4" w:rsidP="00576892">
            <w:pPr>
              <w:spacing w:before="240"/>
            </w:pPr>
            <w:r>
              <w:t>Donation Amount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Default="00D01ED4" w:rsidP="00576892">
            <w:pPr>
              <w:spacing w:before="240"/>
            </w:pPr>
            <w:r>
              <w:t>INR</w:t>
            </w:r>
          </w:p>
        </w:tc>
      </w:tr>
      <w:tr w:rsidR="00C9238F" w:rsidRPr="00C9238F" w:rsidTr="00576892">
        <w:trPr>
          <w:trHeight w:val="576"/>
        </w:trPr>
        <w:sdt>
          <w:sdtPr>
            <w:id w:val="-1529327273"/>
            <w:placeholder>
              <w:docPart w:val="FA4F3D99E87744628987DA68969B68E2"/>
            </w:placeholder>
            <w:temporary/>
            <w:showingPlcHdr/>
          </w:sdtPr>
          <w:sdtEndPr/>
          <w:sdtContent>
            <w:tc>
              <w:tcPr>
                <w:tcW w:w="5000" w:type="pct"/>
                <w:gridSpan w:val="9"/>
                <w:vAlign w:val="bottom"/>
              </w:tcPr>
              <w:p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:rsidTr="00576892">
        <w:tc>
          <w:tcPr>
            <w:tcW w:w="783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bottom w:val="single" w:sz="4" w:space="0" w:color="auto"/>
            </w:tcBorders>
            <w:vAlign w:val="bottom"/>
          </w:tcPr>
          <w:p w:rsidR="00C9238F" w:rsidRPr="00C9238F" w:rsidRDefault="007728D4" w:rsidP="00576892">
            <w:pPr>
              <w:spacing w:before="120"/>
            </w:pPr>
            <w:r>
              <w:t>Institutional Donation</w:t>
            </w:r>
          </w:p>
        </w:tc>
      </w:tr>
      <w:tr w:rsidR="00C9238F" w:rsidRPr="00C9238F" w:rsidTr="007728D4">
        <w:tc>
          <w:tcPr>
            <w:tcW w:w="783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9238F" w:rsidRPr="007728D4" w:rsidRDefault="007728D4" w:rsidP="00576892">
            <w:pPr>
              <w:spacing w:before="120"/>
              <w:rPr>
                <w:rFonts w:ascii="Calibri" w:hAnsi="Calibri" w:cs="Calibri"/>
              </w:rPr>
            </w:pPr>
            <w:r w:rsidRPr="007728D4">
              <w:rPr>
                <w:rFonts w:ascii="Calibri" w:hAnsi="Calibri" w:cs="Calibri"/>
                <w:color w:val="212112"/>
                <w:shd w:val="clear" w:color="auto" w:fill="F8F9FA"/>
              </w:rPr>
              <w:t>Contribution towards education or livelihood training of young girls</w:t>
            </w:r>
          </w:p>
        </w:tc>
      </w:tr>
      <w:tr w:rsidR="00C9238F" w:rsidRPr="00C9238F" w:rsidTr="007728D4">
        <w:tc>
          <w:tcPr>
            <w:tcW w:w="783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9238F" w:rsidRPr="007728D4" w:rsidRDefault="007728D4" w:rsidP="00576892">
            <w:pPr>
              <w:spacing w:before="120"/>
              <w:rPr>
                <w:rFonts w:ascii="Calibri" w:hAnsi="Calibri" w:cs="Calibri"/>
              </w:rPr>
            </w:pPr>
            <w:r w:rsidRPr="007728D4">
              <w:rPr>
                <w:rFonts w:ascii="Calibri" w:hAnsi="Calibri" w:cs="Calibri"/>
                <w:color w:val="212112"/>
                <w:shd w:val="clear" w:color="auto" w:fill="F8F9FA"/>
              </w:rPr>
              <w:t>Assistance towards paying monthly stipend to Peer Leaders working at the grassroots</w:t>
            </w:r>
          </w:p>
        </w:tc>
      </w:tr>
      <w:tr w:rsidR="00C9238F" w:rsidRPr="00C9238F" w:rsidTr="00576892">
        <w:tc>
          <w:tcPr>
            <w:tcW w:w="783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9E1491" w:rsidRDefault="009E1491" w:rsidP="00576892">
            <w:pPr>
              <w:spacing w:before="120"/>
              <w:rPr>
                <w:rFonts w:ascii="Calibri" w:hAnsi="Calibri" w:cs="Calibri"/>
              </w:rPr>
            </w:pPr>
            <w:r w:rsidRPr="009E1491">
              <w:rPr>
                <w:rFonts w:ascii="Calibri" w:hAnsi="Calibri" w:cs="Calibri"/>
                <w:color w:val="212112"/>
                <w:shd w:val="clear" w:color="auto" w:fill="F8F9FA"/>
              </w:rPr>
              <w:t>Helping us to purchase training equipment/educational materials for trainings</w:t>
            </w:r>
          </w:p>
        </w:tc>
      </w:tr>
      <w:tr w:rsidR="00C9238F" w:rsidRPr="00C9238F" w:rsidTr="00576892">
        <w:tc>
          <w:tcPr>
            <w:tcW w:w="783" w:type="pct"/>
            <w:gridSpan w:val="2"/>
            <w:vAlign w:val="bottom"/>
          </w:tcPr>
          <w:p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38F" w:rsidRPr="004C56A0" w:rsidRDefault="004C56A0" w:rsidP="00576892">
            <w:pPr>
              <w:spacing w:before="120"/>
              <w:rPr>
                <w:rFonts w:ascii="Calibri" w:hAnsi="Calibri" w:cs="Calibri"/>
              </w:rPr>
            </w:pPr>
            <w:r w:rsidRPr="004C56A0">
              <w:rPr>
                <w:rFonts w:ascii="Calibri" w:hAnsi="Calibri" w:cs="Calibri"/>
                <w:color w:val="212112"/>
                <w:shd w:val="clear" w:color="auto" w:fill="F8F9FA"/>
              </w:rPr>
              <w:t>Supporting travel fare/course fee of young grassroots leaders to attend trainings</w:t>
            </w:r>
          </w:p>
        </w:tc>
      </w:tr>
      <w:tr w:rsidR="00C9238F" w:rsidRPr="00C9238F" w:rsidTr="00576892">
        <w:tc>
          <w:tcPr>
            <w:tcW w:w="1356" w:type="pct"/>
            <w:gridSpan w:val="5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576892">
        <w:tc>
          <w:tcPr>
            <w:tcW w:w="5000" w:type="pct"/>
            <w:gridSpan w:val="9"/>
            <w:vAlign w:val="bottom"/>
          </w:tcPr>
          <w:p w:rsidR="00C9238F" w:rsidRDefault="00C9238F" w:rsidP="000F6844"/>
        </w:tc>
      </w:tr>
      <w:tr w:rsidR="00C9238F" w:rsidRPr="00C9238F" w:rsidTr="007A0E05">
        <w:trPr>
          <w:trHeight w:val="771"/>
        </w:trPr>
        <w:tc>
          <w:tcPr>
            <w:tcW w:w="1299" w:type="pct"/>
            <w:gridSpan w:val="4"/>
            <w:vAlign w:val="bottom"/>
          </w:tcPr>
          <w:p w:rsidR="00C9238F" w:rsidRPr="00C9238F" w:rsidRDefault="00576892" w:rsidP="000F6844">
            <w:r w:rsidRPr="00576892">
              <w:t>Organization Name</w:t>
            </w:r>
            <w:r w:rsidR="007A0E05">
              <w:t xml:space="preserve"> (If applicable)</w:t>
            </w:r>
          </w:p>
        </w:tc>
        <w:tc>
          <w:tcPr>
            <w:tcW w:w="3701" w:type="pct"/>
            <w:gridSpan w:val="5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7A0E05"/>
        </w:tc>
      </w:tr>
      <w:tr w:rsidR="00C9238F" w:rsidRPr="00C9238F" w:rsidTr="00576892">
        <w:tc>
          <w:tcPr>
            <w:tcW w:w="1011" w:type="pct"/>
            <w:gridSpan w:val="3"/>
            <w:vAlign w:val="bottom"/>
          </w:tcPr>
          <w:p w:rsidR="007A0E05" w:rsidRDefault="007A0E05" w:rsidP="007A0E05"/>
          <w:p w:rsidR="00C9238F" w:rsidRPr="00C9238F" w:rsidRDefault="007A0E05" w:rsidP="007A0E05">
            <w:r>
              <w:t>Address</w:t>
            </w:r>
            <w:r w:rsidR="001C7DD0">
              <w:t xml:space="preserve"> &amp; </w:t>
            </w:r>
            <w:proofErr w:type="spellStart"/>
            <w:r w:rsidR="001C7DD0">
              <w:t>Phn</w:t>
            </w:r>
            <w:proofErr w:type="spellEnd"/>
            <w:r w:rsidR="001C7DD0">
              <w:t xml:space="preserve"> No.</w:t>
            </w:r>
          </w:p>
        </w:tc>
        <w:tc>
          <w:tcPr>
            <w:tcW w:w="3989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C9238F" w:rsidRDefault="00C9238F" w:rsidP="007A0E05"/>
        </w:tc>
      </w:tr>
      <w:tr w:rsidR="008B0E32" w:rsidRPr="00C9238F" w:rsidTr="00576892">
        <w:tc>
          <w:tcPr>
            <w:tcW w:w="342" w:type="pct"/>
            <w:vAlign w:val="bottom"/>
          </w:tcPr>
          <w:p w:rsidR="001C7DD0" w:rsidRPr="001C7DD0" w:rsidRDefault="001C7DD0" w:rsidP="007A0E05">
            <w:pPr>
              <w:rPr>
                <w:rFonts w:ascii="Calibri" w:hAnsi="Calibri" w:cs="Calibri"/>
              </w:rPr>
            </w:pPr>
          </w:p>
          <w:p w:rsidR="008B0E32" w:rsidRPr="00C9238F" w:rsidRDefault="008B0E32" w:rsidP="007A0E05"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BFED6FDFC63D417A8CD9A78665C3E5C0"/>
            </w:placeholder>
            <w:temporary/>
            <w:showingPlcHdr/>
          </w:sdtPr>
          <w:sdtEndPr/>
          <w:sdtContent>
            <w:tc>
              <w:tcPr>
                <w:tcW w:w="4658" w:type="pct"/>
                <w:gridSpan w:val="8"/>
                <w:vAlign w:val="bottom"/>
              </w:tcPr>
              <w:p w:rsidR="008B0E32" w:rsidRPr="00C9238F" w:rsidRDefault="00576892" w:rsidP="007A0E05">
                <w:r w:rsidRPr="00576892">
                  <w:t>Please keep my donation confidential</w:t>
                </w:r>
              </w:p>
            </w:tc>
          </w:sdtContent>
        </w:sdt>
      </w:tr>
    </w:tbl>
    <w:p w:rsidR="000F6844" w:rsidRDefault="000F6844" w:rsidP="007A0E05">
      <w:pPr>
        <w:pStyle w:val="NoSpacing"/>
        <w:rPr>
          <w:rFonts w:ascii="Calibri" w:hAnsi="Calibri"/>
          <w:sz w:val="22"/>
        </w:rPr>
      </w:pPr>
    </w:p>
    <w:p w:rsidR="00C9238F" w:rsidRPr="000F6844" w:rsidRDefault="0017753B" w:rsidP="007A0E05">
      <w:pPr>
        <w:pStyle w:val="NoSpacing"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727710</wp:posOffset>
            </wp:positionV>
            <wp:extent cx="6988175" cy="333375"/>
            <wp:effectExtent l="0" t="0" r="3175" b="9525"/>
            <wp:wrapThrough wrapText="bothSides">
              <wp:wrapPolygon edited="0">
                <wp:start x="0" y="0"/>
                <wp:lineTo x="0" y="20983"/>
                <wp:lineTo x="21551" y="20983"/>
                <wp:lineTo x="21551" y="0"/>
                <wp:lineTo x="0" y="0"/>
              </wp:wrapPolygon>
            </wp:wrapThrough>
            <wp:docPr id="8" name="Picture 8" descr="Latter Head Add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tter Head Add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844">
        <w:rPr>
          <w:rFonts w:ascii="Calibri" w:hAnsi="Calibri"/>
          <w:sz w:val="22"/>
        </w:rPr>
        <w:t xml:space="preserve">Payment can be made vide Cheque / Bank Transfer. Kindly fill up the form and send it to </w:t>
      </w:r>
      <w:hyperlink r:id="rId12" w:history="1">
        <w:r w:rsidR="000F6844" w:rsidRPr="000F6844">
          <w:rPr>
            <w:rStyle w:val="Hyperlink"/>
            <w:rFonts w:ascii="Calibri" w:hAnsi="Calibri"/>
            <w:color w:val="auto"/>
            <w:sz w:val="22"/>
            <w:u w:val="none"/>
          </w:rPr>
          <w:t>sohini_talashsociety@yahoo.co.in</w:t>
        </w:r>
      </w:hyperlink>
      <w:r w:rsidR="000F6844">
        <w:rPr>
          <w:rFonts w:ascii="Calibri" w:hAnsi="Calibri"/>
          <w:sz w:val="22"/>
        </w:rPr>
        <w:t>.</w:t>
      </w:r>
      <w:bookmarkStart w:id="0" w:name="_GoBack"/>
      <w:bookmarkEnd w:id="0"/>
    </w:p>
    <w:sectPr w:rsidR="00C9238F" w:rsidRPr="000F6844" w:rsidSect="000F6844">
      <w:headerReference w:type="default" r:id="rId13"/>
      <w:footerReference w:type="default" r:id="rId14"/>
      <w:pgSz w:w="12240" w:h="15840"/>
      <w:pgMar w:top="1440" w:right="1440" w:bottom="709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33" w:rsidRDefault="00877A33" w:rsidP="00C9238F">
      <w:pPr>
        <w:spacing w:after="0" w:line="240" w:lineRule="auto"/>
      </w:pPr>
      <w:r>
        <w:separator/>
      </w:r>
    </w:p>
  </w:endnote>
  <w:endnote w:type="continuationSeparator" w:id="0">
    <w:p w:rsidR="00877A33" w:rsidRDefault="00877A3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6DE2DE5-45B7-466A-911C-7A6AA34D144A}"/>
    <w:embedBold r:id="rId2" w:fontKey="{D693B681-B70C-4BCA-9FDA-C086FE2EC8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5B2AA31-A7D4-4DFC-91EB-7CD52B81CA94}"/>
    <w:embedBold r:id="rId4" w:fontKey="{D213F9F8-77BA-4FA6-8E41-95A96FF49F9B}"/>
    <w:embedItalic r:id="rId5" w:fontKey="{4B488C09-A65F-4A3C-B87C-25B5793AC6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0634489-0B92-4EAB-92DB-EBBC8D4281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99A41F1-C3A9-4CA1-B14A-A51D6BA9AC4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9497BD57-285B-45A8-BE46-E64EFDFEF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66" w:type="dxa"/>
      <w:tblLook w:val="04A0" w:firstRow="1" w:lastRow="0" w:firstColumn="1" w:lastColumn="0" w:noHBand="0" w:noVBand="1"/>
    </w:tblPr>
    <w:tblGrid>
      <w:gridCol w:w="4783"/>
      <w:gridCol w:w="4783"/>
    </w:tblGrid>
    <w:tr w:rsidR="00003212" w:rsidRPr="00003212" w:rsidTr="001C7DD0">
      <w:trPr>
        <w:trHeight w:val="334"/>
      </w:trPr>
      <w:tc>
        <w:tcPr>
          <w:tcW w:w="4783" w:type="dxa"/>
          <w:vAlign w:val="center"/>
        </w:tcPr>
        <w:p w:rsidR="00003212" w:rsidRPr="00003212" w:rsidRDefault="00003212" w:rsidP="007A0E0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783" w:type="dxa"/>
          <w:vAlign w:val="center"/>
        </w:tcPr>
        <w:p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33" w:rsidRDefault="00877A33" w:rsidP="00C9238F">
      <w:pPr>
        <w:spacing w:after="0" w:line="240" w:lineRule="auto"/>
      </w:pPr>
      <w:r>
        <w:separator/>
      </w:r>
    </w:p>
  </w:footnote>
  <w:footnote w:type="continuationSeparator" w:id="0">
    <w:p w:rsidR="00877A33" w:rsidRDefault="00877A3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164" w:type="dxa"/>
      <w:tblInd w:w="3209" w:type="dxa"/>
      <w:shd w:val="clear" w:color="auto" w:fill="731F1C" w:themeFill="accent5"/>
      <w:tblLook w:val="04A0" w:firstRow="1" w:lastRow="0" w:firstColumn="1" w:lastColumn="0" w:noHBand="0" w:noVBand="1"/>
    </w:tblPr>
    <w:tblGrid>
      <w:gridCol w:w="1236"/>
      <w:gridCol w:w="4928"/>
    </w:tblGrid>
    <w:tr w:rsidR="00576892" w:rsidRPr="00576892" w:rsidTr="00220C13">
      <w:trPr>
        <w:trHeight w:val="463"/>
      </w:trPr>
      <w:tc>
        <w:tcPr>
          <w:tcW w:w="1236" w:type="dxa"/>
          <w:shd w:val="clear" w:color="auto" w:fill="731F1C" w:themeFill="accent5"/>
          <w:vAlign w:val="center"/>
        </w:tcPr>
        <w:p w:rsidR="00576892" w:rsidRPr="00576892" w:rsidRDefault="00220C13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noProof/>
              <w:lang w:val="en-IN" w:eastAsia="en-IN"/>
            </w:rPr>
            <w:drawing>
              <wp:anchor distT="0" distB="0" distL="114300" distR="114300" simplePos="0" relativeHeight="251658240" behindDoc="1" locked="0" layoutInCell="1" allowOverlap="1" wp14:anchorId="4EBAE97E" wp14:editId="739C6EEC">
                <wp:simplePos x="0" y="0"/>
                <wp:positionH relativeFrom="column">
                  <wp:posOffset>-2649855</wp:posOffset>
                </wp:positionH>
                <wp:positionV relativeFrom="paragraph">
                  <wp:posOffset>-356870</wp:posOffset>
                </wp:positionV>
                <wp:extent cx="2438400" cy="1066800"/>
                <wp:effectExtent l="0" t="0" r="0" b="0"/>
                <wp:wrapNone/>
                <wp:docPr id="4" name="Picture 4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76892"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en-IN" w:eastAsia="en-IN"/>
            </w:rPr>
            <w:drawing>
              <wp:inline distT="0" distB="0" distL="0" distR="0" wp14:anchorId="53584001" wp14:editId="7B9C5255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5E87628FE8944767BE91A6EF86A4BE56"/>
          </w:placeholder>
          <w:temporary/>
          <w:showingPlcHdr/>
        </w:sdtPr>
        <w:sdtEndPr/>
        <w:sdtContent>
          <w:tc>
            <w:tcPr>
              <w:tcW w:w="4928" w:type="dxa"/>
              <w:shd w:val="clear" w:color="auto" w:fill="731F1C" w:themeFill="accent5"/>
              <w:vAlign w:val="center"/>
            </w:tcPr>
            <w:p w:rsidR="00576892" w:rsidRPr="00576892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576892">
                <w:rPr>
                  <w:rStyle w:val="HeaderChar"/>
                </w:rPr>
                <w:t>Cash Donation Form</w:t>
              </w:r>
            </w:p>
          </w:tc>
        </w:sdtContent>
      </w:sdt>
    </w:tr>
  </w:tbl>
  <w:p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15"/>
    <w:rsid w:val="00003212"/>
    <w:rsid w:val="00052382"/>
    <w:rsid w:val="0006568A"/>
    <w:rsid w:val="00065A07"/>
    <w:rsid w:val="00076F0F"/>
    <w:rsid w:val="00084253"/>
    <w:rsid w:val="000D1F49"/>
    <w:rsid w:val="000F6844"/>
    <w:rsid w:val="00167D4C"/>
    <w:rsid w:val="001727CA"/>
    <w:rsid w:val="0017753B"/>
    <w:rsid w:val="001C7DD0"/>
    <w:rsid w:val="00220C13"/>
    <w:rsid w:val="002C56E6"/>
    <w:rsid w:val="002D3238"/>
    <w:rsid w:val="0034348D"/>
    <w:rsid w:val="003509CF"/>
    <w:rsid w:val="00361E11"/>
    <w:rsid w:val="003F0847"/>
    <w:rsid w:val="0040090B"/>
    <w:rsid w:val="0046302A"/>
    <w:rsid w:val="00487D2D"/>
    <w:rsid w:val="004C56A0"/>
    <w:rsid w:val="004D5D62"/>
    <w:rsid w:val="004E5717"/>
    <w:rsid w:val="005112D0"/>
    <w:rsid w:val="00576892"/>
    <w:rsid w:val="00577E06"/>
    <w:rsid w:val="005A3BF7"/>
    <w:rsid w:val="005F2035"/>
    <w:rsid w:val="005F2A15"/>
    <w:rsid w:val="005F7990"/>
    <w:rsid w:val="0063739C"/>
    <w:rsid w:val="00770F25"/>
    <w:rsid w:val="007728D4"/>
    <w:rsid w:val="007A0E05"/>
    <w:rsid w:val="007A35A8"/>
    <w:rsid w:val="007B0A85"/>
    <w:rsid w:val="007C6A52"/>
    <w:rsid w:val="0082043E"/>
    <w:rsid w:val="00877A33"/>
    <w:rsid w:val="00897670"/>
    <w:rsid w:val="008B0E32"/>
    <w:rsid w:val="008E203A"/>
    <w:rsid w:val="0091229C"/>
    <w:rsid w:val="00920221"/>
    <w:rsid w:val="00940E73"/>
    <w:rsid w:val="0098597D"/>
    <w:rsid w:val="009E1491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1ED4"/>
    <w:rsid w:val="00D16163"/>
    <w:rsid w:val="00DB3FAD"/>
    <w:rsid w:val="00DF6319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ohini_talashsociety@yahoo.co.i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hini-laptop\Downloads\tf222482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87628FE8944767BE91A6EF86A4B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150B7-555E-46BD-8FDF-BC9941CF50C3}"/>
      </w:docPartPr>
      <w:docPartBody>
        <w:p w:rsidR="00F03EA1" w:rsidRDefault="006A55DB">
          <w:pPr>
            <w:pStyle w:val="5E87628FE8944767BE91A6EF86A4BE56"/>
          </w:pPr>
          <w:r w:rsidRPr="00576892">
            <w:t>First Name</w:t>
          </w:r>
        </w:p>
      </w:docPartBody>
    </w:docPart>
    <w:docPart>
      <w:docPartPr>
        <w:name w:val="3EC626BB9C45468586977C514E2BB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AF977-0DBD-414C-A45D-85F9390FB44D}"/>
      </w:docPartPr>
      <w:docPartBody>
        <w:p w:rsidR="00F03EA1" w:rsidRDefault="006A55DB">
          <w:pPr>
            <w:pStyle w:val="3EC626BB9C45468586977C514E2BBF36"/>
          </w:pPr>
          <w:r w:rsidRPr="00576892">
            <w:t>Last Name</w:t>
          </w:r>
        </w:p>
      </w:docPartBody>
    </w:docPart>
    <w:docPart>
      <w:docPartPr>
        <w:name w:val="04D9FCD4CC4A46DC8A1373606520F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60CB7-EF38-4A15-8E3B-FF4945963801}"/>
      </w:docPartPr>
      <w:docPartBody>
        <w:p w:rsidR="00F03EA1" w:rsidRDefault="006A55DB">
          <w:pPr>
            <w:pStyle w:val="04D9FCD4CC4A46DC8A1373606520F8E8"/>
          </w:pPr>
          <w:r w:rsidRPr="00576892">
            <w:t>Address</w:t>
          </w:r>
        </w:p>
      </w:docPartBody>
    </w:docPart>
    <w:docPart>
      <w:docPartPr>
        <w:name w:val="4AE7FA8A623B4C7190E9797A600DA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EE70D-B41B-423F-979F-88473F89F0F1}"/>
      </w:docPartPr>
      <w:docPartBody>
        <w:p w:rsidR="00F03EA1" w:rsidRDefault="006A55DB">
          <w:pPr>
            <w:pStyle w:val="4AE7FA8A623B4C7190E9797A600DA9A2"/>
          </w:pPr>
          <w:r w:rsidRPr="00576892">
            <w:t>City/State/Zip</w:t>
          </w:r>
        </w:p>
      </w:docPartBody>
    </w:docPart>
    <w:docPart>
      <w:docPartPr>
        <w:name w:val="16D2F12BC0264B7A9CE49B2936D78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89C23-3827-49AD-93F7-30711453A9C5}"/>
      </w:docPartPr>
      <w:docPartBody>
        <w:p w:rsidR="00F03EA1" w:rsidRDefault="006A55DB">
          <w:pPr>
            <w:pStyle w:val="16D2F12BC0264B7A9CE49B2936D785BD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5145C7317B674B438E0912540DEBE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14D31-D9A1-4650-A3E7-DE11B6740965}"/>
      </w:docPartPr>
      <w:docPartBody>
        <w:p w:rsidR="00F03EA1" w:rsidRDefault="006A55DB">
          <w:pPr>
            <w:pStyle w:val="5145C7317B674B438E0912540DEBE40F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499DA877C6E446AFACC31CA113C4C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D3423-3DBF-4A63-BD5C-C8BA61A6F381}"/>
      </w:docPartPr>
      <w:docPartBody>
        <w:p w:rsidR="00F03EA1" w:rsidRDefault="006A55DB">
          <w:pPr>
            <w:pStyle w:val="499DA877C6E446AFACC31CA113C4C418"/>
          </w:pPr>
          <w:r w:rsidRPr="00576892">
            <w:t>Email</w:t>
          </w:r>
        </w:p>
      </w:docPartBody>
    </w:docPart>
    <w:docPart>
      <w:docPartPr>
        <w:name w:val="FA4F3D99E87744628987DA68969B6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D6C4A-6268-46AE-965C-9A71B5D780C9}"/>
      </w:docPartPr>
      <w:docPartBody>
        <w:p w:rsidR="00F03EA1" w:rsidRDefault="006A55DB">
          <w:pPr>
            <w:pStyle w:val="FA4F3D99E87744628987DA68969B68E2"/>
          </w:pPr>
          <w:r w:rsidRPr="00576892">
            <w:t>I would like my donation applied toward:</w:t>
          </w:r>
        </w:p>
      </w:docPartBody>
    </w:docPart>
    <w:docPart>
      <w:docPartPr>
        <w:name w:val="BFED6FDFC63D417A8CD9A78665C3E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A06AAF-F264-43BE-813D-8D7850B26378}"/>
      </w:docPartPr>
      <w:docPartBody>
        <w:p w:rsidR="00F03EA1" w:rsidRDefault="006A55DB">
          <w:pPr>
            <w:pStyle w:val="BFED6FDFC63D417A8CD9A78665C3E5C0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DB"/>
    <w:rsid w:val="00093EBA"/>
    <w:rsid w:val="006A55DB"/>
    <w:rsid w:val="00F0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87628FE8944767BE91A6EF86A4BE56">
    <w:name w:val="5E87628FE8944767BE91A6EF86A4BE56"/>
  </w:style>
  <w:style w:type="paragraph" w:customStyle="1" w:styleId="3EC626BB9C45468586977C514E2BBF36">
    <w:name w:val="3EC626BB9C45468586977C514E2BBF36"/>
  </w:style>
  <w:style w:type="paragraph" w:customStyle="1" w:styleId="04D9FCD4CC4A46DC8A1373606520F8E8">
    <w:name w:val="04D9FCD4CC4A46DC8A1373606520F8E8"/>
  </w:style>
  <w:style w:type="paragraph" w:customStyle="1" w:styleId="4AE7FA8A623B4C7190E9797A600DA9A2">
    <w:name w:val="4AE7FA8A623B4C7190E9797A600DA9A2"/>
  </w:style>
  <w:style w:type="paragraph" w:customStyle="1" w:styleId="16D2F12BC0264B7A9CE49B2936D785BD">
    <w:name w:val="16D2F12BC0264B7A9CE49B2936D785BD"/>
  </w:style>
  <w:style w:type="paragraph" w:customStyle="1" w:styleId="5145C7317B674B438E0912540DEBE40F">
    <w:name w:val="5145C7317B674B438E0912540DEBE40F"/>
  </w:style>
  <w:style w:type="paragraph" w:customStyle="1" w:styleId="499DA877C6E446AFACC31CA113C4C418">
    <w:name w:val="499DA877C6E446AFACC31CA113C4C418"/>
  </w:style>
  <w:style w:type="paragraph" w:customStyle="1" w:styleId="9F1289E3CB3D4FFBAACF9939A57E0C1E">
    <w:name w:val="9F1289E3CB3D4FFBAACF9939A57E0C1E"/>
  </w:style>
  <w:style w:type="paragraph" w:customStyle="1" w:styleId="FA4F3D99E87744628987DA68969B68E2">
    <w:name w:val="FA4F3D99E87744628987DA68969B68E2"/>
  </w:style>
  <w:style w:type="paragraph" w:customStyle="1" w:styleId="DFB30675B1C048EC8290C93641E7C280">
    <w:name w:val="DFB30675B1C048EC8290C93641E7C280"/>
  </w:style>
  <w:style w:type="paragraph" w:customStyle="1" w:styleId="7A86291900574B688F5BDD8D08B2A2C6">
    <w:name w:val="7A86291900574B688F5BDD8D08B2A2C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F731C8F8AF84AA1ADE1209B6E439788">
    <w:name w:val="CF731C8F8AF84AA1ADE1209B6E439788"/>
  </w:style>
  <w:style w:type="paragraph" w:customStyle="1" w:styleId="E3F5B6D5C7A941D79DC1BA55B4F30020">
    <w:name w:val="E3F5B6D5C7A941D79DC1BA55B4F30020"/>
  </w:style>
  <w:style w:type="paragraph" w:customStyle="1" w:styleId="BFED6FDFC63D417A8CD9A78665C3E5C0">
    <w:name w:val="BFED6FDFC63D417A8CD9A78665C3E5C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E87628FE8944767BE91A6EF86A4BE56">
    <w:name w:val="5E87628FE8944767BE91A6EF86A4BE56"/>
  </w:style>
  <w:style w:type="paragraph" w:customStyle="1" w:styleId="3EC626BB9C45468586977C514E2BBF36">
    <w:name w:val="3EC626BB9C45468586977C514E2BBF36"/>
  </w:style>
  <w:style w:type="paragraph" w:customStyle="1" w:styleId="04D9FCD4CC4A46DC8A1373606520F8E8">
    <w:name w:val="04D9FCD4CC4A46DC8A1373606520F8E8"/>
  </w:style>
  <w:style w:type="paragraph" w:customStyle="1" w:styleId="4AE7FA8A623B4C7190E9797A600DA9A2">
    <w:name w:val="4AE7FA8A623B4C7190E9797A600DA9A2"/>
  </w:style>
  <w:style w:type="paragraph" w:customStyle="1" w:styleId="16D2F12BC0264B7A9CE49B2936D785BD">
    <w:name w:val="16D2F12BC0264B7A9CE49B2936D785BD"/>
  </w:style>
  <w:style w:type="paragraph" w:customStyle="1" w:styleId="5145C7317B674B438E0912540DEBE40F">
    <w:name w:val="5145C7317B674B438E0912540DEBE40F"/>
  </w:style>
  <w:style w:type="paragraph" w:customStyle="1" w:styleId="499DA877C6E446AFACC31CA113C4C418">
    <w:name w:val="499DA877C6E446AFACC31CA113C4C418"/>
  </w:style>
  <w:style w:type="paragraph" w:customStyle="1" w:styleId="9F1289E3CB3D4FFBAACF9939A57E0C1E">
    <w:name w:val="9F1289E3CB3D4FFBAACF9939A57E0C1E"/>
  </w:style>
  <w:style w:type="paragraph" w:customStyle="1" w:styleId="FA4F3D99E87744628987DA68969B68E2">
    <w:name w:val="FA4F3D99E87744628987DA68969B68E2"/>
  </w:style>
  <w:style w:type="paragraph" w:customStyle="1" w:styleId="DFB30675B1C048EC8290C93641E7C280">
    <w:name w:val="DFB30675B1C048EC8290C93641E7C280"/>
  </w:style>
  <w:style w:type="paragraph" w:customStyle="1" w:styleId="7A86291900574B688F5BDD8D08B2A2C6">
    <w:name w:val="7A86291900574B688F5BDD8D08B2A2C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F731C8F8AF84AA1ADE1209B6E439788">
    <w:name w:val="CF731C8F8AF84AA1ADE1209B6E439788"/>
  </w:style>
  <w:style w:type="paragraph" w:customStyle="1" w:styleId="E3F5B6D5C7A941D79DC1BA55B4F30020">
    <w:name w:val="E3F5B6D5C7A941D79DC1BA55B4F30020"/>
  </w:style>
  <w:style w:type="paragraph" w:customStyle="1" w:styleId="BFED6FDFC63D417A8CD9A78665C3E5C0">
    <w:name w:val="BFED6FDFC63D417A8CD9A78665C3E5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tf22248206</Template>
  <TotalTime>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2019-10-21T07:17:00Z</dcterms:created>
  <dcterms:modified xsi:type="dcterms:W3CDTF">2019-10-21T09:21:00Z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